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AD9" w:rsidRDefault="00573AD9" w:rsidP="00573AD9">
      <w:pPr>
        <w:rPr>
          <w:b/>
          <w:sz w:val="28"/>
          <w:szCs w:val="28"/>
        </w:rPr>
      </w:pPr>
      <w:bookmarkStart w:id="0" w:name="_Hlk482802335"/>
      <w:bookmarkEnd w:id="0"/>
      <w:r>
        <w:rPr>
          <w:b/>
          <w:sz w:val="28"/>
          <w:szCs w:val="28"/>
        </w:rPr>
        <w:t xml:space="preserve">           </w:t>
      </w:r>
      <w:r>
        <w:rPr>
          <w:rFonts w:ascii="Comic Sans MS" w:hAnsi="Comic Sans MS" w:cs="Courier New"/>
          <w:i/>
          <w:iCs/>
          <w:noProof/>
          <w:lang w:eastAsia="fr-FR"/>
        </w:rPr>
        <w:drawing>
          <wp:inline distT="0" distB="0" distL="0" distR="0">
            <wp:extent cx="752475" cy="10001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2B6E9D42" wp14:editId="4D93C025">
            <wp:extent cx="923925" cy="7429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   </w:t>
      </w:r>
    </w:p>
    <w:p w:rsidR="00573AD9" w:rsidRPr="006F3137" w:rsidRDefault="00573AD9" w:rsidP="00573AD9">
      <w:pPr>
        <w:ind w:left="-1080"/>
        <w:jc w:val="right"/>
        <w:rPr>
          <w:rFonts w:ascii="Arial" w:hAnsi="Arial" w:cs="Arial"/>
          <w:b/>
          <w:iCs/>
          <w:sz w:val="18"/>
          <w:szCs w:val="18"/>
        </w:rPr>
      </w:pPr>
      <w:r w:rsidRPr="006F3137">
        <w:rPr>
          <w:rFonts w:ascii="Arial" w:hAnsi="Arial" w:cs="Arial"/>
          <w:b/>
          <w:iCs/>
          <w:sz w:val="18"/>
          <w:szCs w:val="18"/>
        </w:rPr>
        <w:t>Collège Xavier Bichat</w:t>
      </w:r>
    </w:p>
    <w:p w:rsidR="00573AD9" w:rsidRPr="00563190" w:rsidRDefault="00573AD9" w:rsidP="00573AD9">
      <w:pPr>
        <w:rPr>
          <w:sz w:val="20"/>
          <w:szCs w:val="20"/>
        </w:rPr>
      </w:pPr>
      <w:r w:rsidRPr="00563190">
        <w:rPr>
          <w:sz w:val="20"/>
          <w:szCs w:val="20"/>
        </w:rPr>
        <w:t>Claudine Bride, principale</w:t>
      </w:r>
    </w:p>
    <w:p w:rsidR="00573AD9" w:rsidRDefault="00573AD9" w:rsidP="00573AD9">
      <w:pPr>
        <w:rPr>
          <w:sz w:val="20"/>
          <w:szCs w:val="20"/>
        </w:rPr>
      </w:pPr>
      <w:r w:rsidRPr="00563190">
        <w:rPr>
          <w:sz w:val="20"/>
          <w:szCs w:val="20"/>
        </w:rPr>
        <w:t>Sébastien Gros, référent TICE</w:t>
      </w:r>
    </w:p>
    <w:p w:rsidR="00222882" w:rsidRPr="00563190" w:rsidRDefault="00222882" w:rsidP="00573AD9">
      <w:pPr>
        <w:rPr>
          <w:sz w:val="20"/>
          <w:szCs w:val="20"/>
        </w:rPr>
      </w:pPr>
    </w:p>
    <w:p w:rsidR="00573AD9" w:rsidRDefault="00573AD9" w:rsidP="00573AD9">
      <w:pPr>
        <w:rPr>
          <w:b/>
          <w:sz w:val="28"/>
          <w:szCs w:val="28"/>
        </w:rPr>
      </w:pPr>
    </w:p>
    <w:p w:rsidR="00573AD9" w:rsidRDefault="00D66502" w:rsidP="00573AD9">
      <w:pPr>
        <w:jc w:val="center"/>
        <w:rPr>
          <w:b/>
          <w:sz w:val="28"/>
          <w:szCs w:val="28"/>
        </w:rPr>
      </w:pPr>
      <w:r w:rsidRPr="00D66502">
        <w:rPr>
          <w:b/>
          <w:sz w:val="28"/>
          <w:szCs w:val="28"/>
        </w:rPr>
        <w:t>S’inscrire au lycée en ligne</w:t>
      </w:r>
    </w:p>
    <w:p w:rsidR="002D5DB6" w:rsidRDefault="002D5DB6" w:rsidP="00573AD9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EFDBAFB" wp14:editId="56FAF9E3">
            <wp:extent cx="286648" cy="276225"/>
            <wp:effectExtent l="0" t="0" r="0" b="0"/>
            <wp:docPr id="63" name="Image 63" descr="C:\Users\SG\AppData\Local\Microsoft\Windows\Temporary Internet Files\Content.IE5\94ZW3JWJ\dang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\AppData\Local\Microsoft\Windows\Temporary Internet Files\Content.IE5\94ZW3JWJ\dang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" cy="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Du </w:t>
      </w:r>
      <w:r w:rsidR="000B3A7C">
        <w:rPr>
          <w:b/>
          <w:sz w:val="28"/>
          <w:szCs w:val="28"/>
          <w:highlight w:val="lightGray"/>
          <w:u w:val="single"/>
        </w:rPr>
        <w:t>M</w:t>
      </w:r>
      <w:r w:rsidR="00A27B3F">
        <w:rPr>
          <w:b/>
          <w:sz w:val="28"/>
          <w:szCs w:val="28"/>
          <w:highlight w:val="lightGray"/>
          <w:u w:val="single"/>
        </w:rPr>
        <w:t>ar</w:t>
      </w:r>
      <w:r w:rsidRPr="002D5DB6">
        <w:rPr>
          <w:b/>
          <w:sz w:val="28"/>
          <w:szCs w:val="28"/>
          <w:highlight w:val="lightGray"/>
          <w:u w:val="single"/>
        </w:rPr>
        <w:t xml:space="preserve">di </w:t>
      </w:r>
      <w:r w:rsidR="000B3A7C">
        <w:rPr>
          <w:b/>
          <w:sz w:val="28"/>
          <w:szCs w:val="28"/>
          <w:highlight w:val="lightGray"/>
          <w:u w:val="single"/>
        </w:rPr>
        <w:t>2</w:t>
      </w:r>
      <w:r w:rsidR="00930363">
        <w:rPr>
          <w:b/>
          <w:sz w:val="28"/>
          <w:szCs w:val="28"/>
          <w:highlight w:val="lightGray"/>
          <w:u w:val="single"/>
        </w:rPr>
        <w:t>6</w:t>
      </w:r>
      <w:r w:rsidR="00C549D3">
        <w:rPr>
          <w:b/>
          <w:sz w:val="28"/>
          <w:szCs w:val="28"/>
          <w:highlight w:val="lightGray"/>
          <w:u w:val="single"/>
        </w:rPr>
        <w:t xml:space="preserve"> juin</w:t>
      </w:r>
      <w:r w:rsidR="008521B8">
        <w:rPr>
          <w:b/>
          <w:sz w:val="28"/>
          <w:szCs w:val="28"/>
          <w:highlight w:val="lightGray"/>
          <w:u w:val="single"/>
        </w:rPr>
        <w:t xml:space="preserve"> </w:t>
      </w:r>
      <w:r w:rsidRPr="002D5DB6">
        <w:rPr>
          <w:b/>
          <w:sz w:val="28"/>
          <w:szCs w:val="28"/>
          <w:highlight w:val="lightGray"/>
          <w:u w:val="single"/>
        </w:rPr>
        <w:t>201</w:t>
      </w:r>
      <w:r w:rsidR="00930363">
        <w:rPr>
          <w:b/>
          <w:sz w:val="28"/>
          <w:szCs w:val="28"/>
          <w:highlight w:val="lightGray"/>
          <w:u w:val="single"/>
        </w:rPr>
        <w:t>8 à 9h</w:t>
      </w:r>
      <w:r>
        <w:rPr>
          <w:b/>
          <w:sz w:val="28"/>
          <w:szCs w:val="28"/>
        </w:rPr>
        <w:t xml:space="preserve"> au </w:t>
      </w:r>
      <w:r w:rsidR="00A27B3F">
        <w:rPr>
          <w:b/>
          <w:sz w:val="28"/>
          <w:szCs w:val="28"/>
          <w:highlight w:val="lightGray"/>
          <w:u w:val="single"/>
        </w:rPr>
        <w:t>Dimanche</w:t>
      </w:r>
      <w:r w:rsidRPr="002D5DB6">
        <w:rPr>
          <w:b/>
          <w:sz w:val="28"/>
          <w:szCs w:val="28"/>
          <w:highlight w:val="lightGray"/>
          <w:u w:val="single"/>
        </w:rPr>
        <w:t xml:space="preserve"> </w:t>
      </w:r>
      <w:r w:rsidR="00930363">
        <w:rPr>
          <w:b/>
          <w:sz w:val="28"/>
          <w:szCs w:val="28"/>
          <w:highlight w:val="lightGray"/>
          <w:u w:val="single"/>
        </w:rPr>
        <w:t>1</w:t>
      </w:r>
      <w:r w:rsidR="00930363" w:rsidRPr="00930363">
        <w:rPr>
          <w:b/>
          <w:sz w:val="28"/>
          <w:szCs w:val="28"/>
          <w:highlight w:val="lightGray"/>
          <w:u w:val="single"/>
          <w:vertAlign w:val="superscript"/>
        </w:rPr>
        <w:t>er</w:t>
      </w:r>
      <w:r w:rsidR="00930363">
        <w:rPr>
          <w:b/>
          <w:sz w:val="28"/>
          <w:szCs w:val="28"/>
          <w:highlight w:val="lightGray"/>
          <w:u w:val="single"/>
        </w:rPr>
        <w:t xml:space="preserve"> </w:t>
      </w:r>
      <w:r w:rsidRPr="002D5DB6">
        <w:rPr>
          <w:b/>
          <w:sz w:val="28"/>
          <w:szCs w:val="28"/>
          <w:highlight w:val="lightGray"/>
          <w:u w:val="single"/>
        </w:rPr>
        <w:t xml:space="preserve">juillet </w:t>
      </w:r>
      <w:r>
        <w:rPr>
          <w:b/>
          <w:sz w:val="28"/>
          <w:szCs w:val="28"/>
          <w:highlight w:val="lightGray"/>
          <w:u w:val="single"/>
        </w:rPr>
        <w:t>201</w:t>
      </w:r>
      <w:r w:rsidR="008D24FF">
        <w:rPr>
          <w:b/>
          <w:sz w:val="28"/>
          <w:szCs w:val="28"/>
          <w:highlight w:val="lightGray"/>
          <w:u w:val="single"/>
        </w:rPr>
        <w:t>8</w:t>
      </w:r>
      <w:r>
        <w:rPr>
          <w:b/>
          <w:sz w:val="28"/>
          <w:szCs w:val="28"/>
          <w:highlight w:val="lightGray"/>
          <w:u w:val="single"/>
        </w:rPr>
        <w:t xml:space="preserve"> </w:t>
      </w:r>
      <w:r w:rsidRPr="002D5DB6">
        <w:rPr>
          <w:b/>
          <w:sz w:val="28"/>
          <w:szCs w:val="28"/>
          <w:highlight w:val="lightGray"/>
          <w:u w:val="single"/>
        </w:rPr>
        <w:t xml:space="preserve">à </w:t>
      </w:r>
      <w:r w:rsidR="00C76006">
        <w:rPr>
          <w:b/>
          <w:sz w:val="28"/>
          <w:szCs w:val="28"/>
          <w:highlight w:val="lightGray"/>
          <w:u w:val="single"/>
        </w:rPr>
        <w:t>2</w:t>
      </w:r>
      <w:r w:rsidR="00930363">
        <w:rPr>
          <w:b/>
          <w:sz w:val="28"/>
          <w:szCs w:val="28"/>
          <w:highlight w:val="lightGray"/>
          <w:u w:val="single"/>
        </w:rPr>
        <w:t>3h59</w:t>
      </w:r>
      <w:r>
        <w:rPr>
          <w:b/>
          <w:sz w:val="28"/>
          <w:szCs w:val="28"/>
        </w:rPr>
        <w:t>.</w:t>
      </w:r>
      <w:r w:rsidRPr="002D5DB6">
        <w:rPr>
          <w:sz w:val="28"/>
          <w:szCs w:val="28"/>
        </w:rPr>
        <w:t xml:space="preserve"> </w:t>
      </w:r>
      <w:r w:rsidRPr="002D5DB6">
        <w:rPr>
          <w:noProof/>
          <w:sz w:val="28"/>
          <w:szCs w:val="28"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55156F9" wp14:editId="4C8282AC">
            <wp:extent cx="286648" cy="276225"/>
            <wp:effectExtent l="0" t="0" r="0" b="0"/>
            <wp:docPr id="7" name="Image 7" descr="C:\Users\SG\AppData\Local\Microsoft\Windows\Temporary Internet Files\Content.IE5\94ZW3JWJ\dang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\AppData\Local\Microsoft\Windows\Temporary Internet Files\Content.IE5\94ZW3JWJ\dang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" cy="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82" w:rsidRDefault="00222882" w:rsidP="00573AD9">
      <w:pPr>
        <w:jc w:val="center"/>
        <w:rPr>
          <w:b/>
          <w:sz w:val="28"/>
          <w:szCs w:val="28"/>
        </w:rPr>
      </w:pPr>
      <w:bookmarkStart w:id="1" w:name="_GoBack"/>
      <w:bookmarkEnd w:id="1"/>
    </w:p>
    <w:p w:rsidR="00D66502" w:rsidRDefault="00581088" w:rsidP="00D66502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D55D73" w:rsidRPr="00D55D73">
        <w:rPr>
          <w:sz w:val="24"/>
          <w:szCs w:val="24"/>
        </w:rPr>
        <w:t xml:space="preserve">Cette procédure concerne </w:t>
      </w:r>
      <w:r w:rsidR="00D55D73">
        <w:rPr>
          <w:sz w:val="24"/>
          <w:szCs w:val="24"/>
        </w:rPr>
        <w:t>les 2</w:t>
      </w:r>
      <w:r w:rsidR="00D55D73" w:rsidRPr="00D55D73">
        <w:rPr>
          <w:sz w:val="24"/>
          <w:szCs w:val="24"/>
          <w:vertAlign w:val="superscript"/>
        </w:rPr>
        <w:t>nde</w:t>
      </w:r>
      <w:r w:rsidR="00D55D73">
        <w:rPr>
          <w:sz w:val="24"/>
          <w:szCs w:val="24"/>
        </w:rPr>
        <w:t xml:space="preserve"> G</w:t>
      </w:r>
      <w:r w:rsidR="00563190">
        <w:rPr>
          <w:sz w:val="24"/>
          <w:szCs w:val="24"/>
        </w:rPr>
        <w:t xml:space="preserve">énérales et </w:t>
      </w:r>
      <w:r w:rsidR="00D55D73">
        <w:rPr>
          <w:sz w:val="24"/>
          <w:szCs w:val="24"/>
        </w:rPr>
        <w:t>T</w:t>
      </w:r>
      <w:r w:rsidR="00563190">
        <w:rPr>
          <w:sz w:val="24"/>
          <w:szCs w:val="24"/>
        </w:rPr>
        <w:t>echnologiques</w:t>
      </w:r>
      <w:r w:rsidR="00D55D73">
        <w:rPr>
          <w:sz w:val="24"/>
          <w:szCs w:val="24"/>
        </w:rPr>
        <w:t xml:space="preserve">, professionnelles et </w:t>
      </w:r>
      <w:r>
        <w:rPr>
          <w:sz w:val="24"/>
          <w:szCs w:val="24"/>
        </w:rPr>
        <w:t>les 1</w:t>
      </w:r>
      <w:r w:rsidRPr="00D55D73">
        <w:rPr>
          <w:sz w:val="24"/>
          <w:szCs w:val="24"/>
          <w:vertAlign w:val="superscript"/>
        </w:rPr>
        <w:t>ère</w:t>
      </w:r>
      <w:r>
        <w:rPr>
          <w:sz w:val="24"/>
          <w:szCs w:val="24"/>
          <w:vertAlign w:val="superscript"/>
        </w:rPr>
        <w:t>s</w:t>
      </w:r>
      <w:r>
        <w:rPr>
          <w:sz w:val="24"/>
          <w:szCs w:val="24"/>
        </w:rPr>
        <w:t xml:space="preserve"> années</w:t>
      </w:r>
      <w:r w:rsidR="00D55D73">
        <w:rPr>
          <w:sz w:val="24"/>
          <w:szCs w:val="24"/>
        </w:rPr>
        <w:t xml:space="preserve"> de CAP.</w:t>
      </w:r>
    </w:p>
    <w:p w:rsidR="00D55D73" w:rsidRDefault="00D55D73" w:rsidP="00D66502">
      <w:pPr>
        <w:rPr>
          <w:sz w:val="24"/>
          <w:szCs w:val="24"/>
        </w:rPr>
      </w:pPr>
      <w:r>
        <w:rPr>
          <w:sz w:val="24"/>
          <w:szCs w:val="24"/>
        </w:rPr>
        <w:t>L’utilisation de ce service n’est pas obligatoire et ne vous dispense pas d’emmener le dossier de votre enfant au lycée choisi dans l</w:t>
      </w:r>
      <w:r w:rsidR="00BB4806">
        <w:rPr>
          <w:sz w:val="24"/>
          <w:szCs w:val="24"/>
        </w:rPr>
        <w:t>a période indiquée par celui-ci (voir courrier de fin d’année transmis aux familles).</w:t>
      </w:r>
    </w:p>
    <w:p w:rsidR="00222882" w:rsidRDefault="00222882" w:rsidP="00D66502">
      <w:pPr>
        <w:rPr>
          <w:sz w:val="24"/>
          <w:szCs w:val="24"/>
        </w:rPr>
      </w:pPr>
    </w:p>
    <w:p w:rsidR="00BB4806" w:rsidRDefault="00581088" w:rsidP="00D66502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BB4806">
        <w:rPr>
          <w:sz w:val="24"/>
          <w:szCs w:val="24"/>
        </w:rPr>
        <w:t>Quels sont les avantages ?</w:t>
      </w:r>
    </w:p>
    <w:p w:rsidR="00BB4806" w:rsidRDefault="00BB4806" w:rsidP="00581088">
      <w:pPr>
        <w:ind w:left="851" w:hanging="143"/>
        <w:rPr>
          <w:sz w:val="24"/>
          <w:szCs w:val="24"/>
        </w:rPr>
      </w:pPr>
      <w:r>
        <w:rPr>
          <w:sz w:val="24"/>
          <w:szCs w:val="24"/>
        </w:rPr>
        <w:t>-Vous procédez sans vous déplacer à l’inscription administrative de votre enfant dans son lycée d’affectation. Vous recevez un mail de confirmation.</w:t>
      </w:r>
    </w:p>
    <w:p w:rsidR="00BB4806" w:rsidRDefault="00581088" w:rsidP="00581088">
      <w:pPr>
        <w:ind w:left="709"/>
        <w:rPr>
          <w:sz w:val="24"/>
          <w:szCs w:val="24"/>
        </w:rPr>
      </w:pPr>
      <w:r>
        <w:rPr>
          <w:sz w:val="24"/>
          <w:szCs w:val="24"/>
        </w:rPr>
        <w:t>(Si</w:t>
      </w:r>
      <w:r w:rsidR="00BB4806">
        <w:rPr>
          <w:sz w:val="24"/>
          <w:szCs w:val="24"/>
        </w:rPr>
        <w:t xml:space="preserve"> vous refusez l’inscription dans son lycée d’affectation, vous serez invités à prendre contact avec l’établissement d’origine de votre enfant.)</w:t>
      </w:r>
    </w:p>
    <w:p w:rsidR="00BB4806" w:rsidRDefault="00BB4806" w:rsidP="00581088">
      <w:pPr>
        <w:ind w:left="709" w:hanging="1"/>
        <w:rPr>
          <w:sz w:val="24"/>
          <w:szCs w:val="24"/>
        </w:rPr>
      </w:pPr>
      <w:r>
        <w:rPr>
          <w:sz w:val="24"/>
          <w:szCs w:val="24"/>
        </w:rPr>
        <w:t>-Vous exprimez vos souhaits pour les ensei</w:t>
      </w:r>
      <w:r w:rsidR="00AC00A1">
        <w:rPr>
          <w:sz w:val="24"/>
          <w:szCs w:val="24"/>
        </w:rPr>
        <w:t xml:space="preserve">gnements </w:t>
      </w:r>
      <w:r w:rsidR="00581088">
        <w:rPr>
          <w:sz w:val="24"/>
          <w:szCs w:val="24"/>
        </w:rPr>
        <w:t>d’exploration, l’enseignement de spécialité et les enseignements facultatifs.</w:t>
      </w:r>
    </w:p>
    <w:p w:rsidR="00581088" w:rsidRDefault="00581088" w:rsidP="00581088">
      <w:pPr>
        <w:ind w:firstLine="708"/>
        <w:rPr>
          <w:sz w:val="24"/>
          <w:szCs w:val="24"/>
        </w:rPr>
      </w:pPr>
      <w:r>
        <w:rPr>
          <w:sz w:val="24"/>
          <w:szCs w:val="24"/>
        </w:rPr>
        <w:t>-Vous pouvez mettre à jour la fiche de renseignements.</w:t>
      </w:r>
    </w:p>
    <w:p w:rsidR="00581088" w:rsidRDefault="00581088" w:rsidP="00581088">
      <w:pPr>
        <w:ind w:left="709" w:hanging="1"/>
        <w:rPr>
          <w:b/>
          <w:sz w:val="24"/>
          <w:szCs w:val="24"/>
        </w:rPr>
      </w:pPr>
      <w:r>
        <w:rPr>
          <w:sz w:val="24"/>
          <w:szCs w:val="24"/>
        </w:rPr>
        <w:t>-Vous pouvez prendre connaissance des pièces à fournir et les télécharger</w:t>
      </w:r>
      <w:r w:rsidRPr="00581088">
        <w:rPr>
          <w:b/>
          <w:sz w:val="24"/>
          <w:szCs w:val="24"/>
        </w:rPr>
        <w:t xml:space="preserve"> mais</w:t>
      </w:r>
      <w:r>
        <w:rPr>
          <w:b/>
          <w:sz w:val="24"/>
          <w:szCs w:val="24"/>
        </w:rPr>
        <w:t xml:space="preserve"> vous ne pouvez</w:t>
      </w:r>
      <w:r w:rsidR="00563190">
        <w:rPr>
          <w:b/>
          <w:sz w:val="24"/>
          <w:szCs w:val="24"/>
        </w:rPr>
        <w:t xml:space="preserve"> pas </w:t>
      </w:r>
      <w:r>
        <w:rPr>
          <w:b/>
          <w:sz w:val="24"/>
          <w:szCs w:val="24"/>
        </w:rPr>
        <w:t xml:space="preserve"> transmettre </w:t>
      </w:r>
      <w:r w:rsidR="008521B8">
        <w:rPr>
          <w:b/>
          <w:sz w:val="24"/>
          <w:szCs w:val="24"/>
        </w:rPr>
        <w:t>ces pièces renseignées au lycée</w:t>
      </w:r>
      <w:r w:rsidR="001B7633">
        <w:rPr>
          <w:b/>
          <w:sz w:val="24"/>
          <w:szCs w:val="24"/>
        </w:rPr>
        <w:t>.</w:t>
      </w:r>
    </w:p>
    <w:p w:rsidR="00222882" w:rsidRDefault="00222882" w:rsidP="00581088">
      <w:pPr>
        <w:ind w:left="709" w:hanging="1"/>
        <w:rPr>
          <w:b/>
          <w:sz w:val="24"/>
          <w:szCs w:val="24"/>
        </w:rPr>
      </w:pPr>
    </w:p>
    <w:p w:rsidR="00581088" w:rsidRPr="00563190" w:rsidRDefault="00581088" w:rsidP="0058108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 w:rsidRPr="00563190">
        <w:rPr>
          <w:sz w:val="24"/>
          <w:szCs w:val="24"/>
        </w:rPr>
        <w:t>Si vous n’êtes pas équipés au niveau informatique, un ordinateur sera accessi</w:t>
      </w:r>
      <w:r w:rsidR="008521B8">
        <w:rPr>
          <w:sz w:val="24"/>
          <w:szCs w:val="24"/>
        </w:rPr>
        <w:t>ble dans notre établissement : Du</w:t>
      </w:r>
      <w:r w:rsidRPr="00563190">
        <w:rPr>
          <w:sz w:val="24"/>
          <w:szCs w:val="24"/>
        </w:rPr>
        <w:t xml:space="preserve"> </w:t>
      </w:r>
      <w:r w:rsidR="00510A56">
        <w:rPr>
          <w:sz w:val="24"/>
          <w:szCs w:val="24"/>
        </w:rPr>
        <w:t>mar</w:t>
      </w:r>
      <w:r w:rsidRPr="00563190">
        <w:rPr>
          <w:sz w:val="24"/>
          <w:szCs w:val="24"/>
        </w:rPr>
        <w:t xml:space="preserve">di </w:t>
      </w:r>
      <w:r w:rsidR="00C549D3">
        <w:rPr>
          <w:sz w:val="24"/>
          <w:szCs w:val="24"/>
        </w:rPr>
        <w:t>2</w:t>
      </w:r>
      <w:r w:rsidR="00510A56">
        <w:rPr>
          <w:sz w:val="24"/>
          <w:szCs w:val="24"/>
        </w:rPr>
        <w:t>6</w:t>
      </w:r>
      <w:r w:rsidR="00BB5CC0">
        <w:rPr>
          <w:sz w:val="24"/>
          <w:szCs w:val="24"/>
        </w:rPr>
        <w:t xml:space="preserve"> juin</w:t>
      </w:r>
      <w:r w:rsidRPr="00563190">
        <w:rPr>
          <w:sz w:val="24"/>
          <w:szCs w:val="24"/>
        </w:rPr>
        <w:t xml:space="preserve"> </w:t>
      </w:r>
      <w:r w:rsidR="008521B8">
        <w:rPr>
          <w:sz w:val="24"/>
          <w:szCs w:val="24"/>
        </w:rPr>
        <w:t xml:space="preserve">au </w:t>
      </w:r>
      <w:r w:rsidR="00510A56">
        <w:rPr>
          <w:sz w:val="24"/>
          <w:szCs w:val="24"/>
        </w:rPr>
        <w:t>vendredi</w:t>
      </w:r>
      <w:r w:rsidR="008521B8">
        <w:rPr>
          <w:sz w:val="24"/>
          <w:szCs w:val="24"/>
        </w:rPr>
        <w:t xml:space="preserve"> </w:t>
      </w:r>
      <w:r w:rsidR="00510A56">
        <w:rPr>
          <w:sz w:val="24"/>
          <w:szCs w:val="24"/>
        </w:rPr>
        <w:t>29</w:t>
      </w:r>
      <w:r w:rsidRPr="00563190">
        <w:rPr>
          <w:sz w:val="24"/>
          <w:szCs w:val="24"/>
        </w:rPr>
        <w:t xml:space="preserve"> jui</w:t>
      </w:r>
      <w:r w:rsidR="00510A56">
        <w:rPr>
          <w:sz w:val="24"/>
          <w:szCs w:val="24"/>
        </w:rPr>
        <w:t xml:space="preserve">n </w:t>
      </w:r>
      <w:r w:rsidRPr="00563190">
        <w:rPr>
          <w:sz w:val="24"/>
          <w:szCs w:val="24"/>
        </w:rPr>
        <w:t>au CDI durant les horaires scolaires.</w:t>
      </w:r>
    </w:p>
    <w:p w:rsidR="00581088" w:rsidRDefault="00581088" w:rsidP="00581088">
      <w:pPr>
        <w:rPr>
          <w:b/>
          <w:sz w:val="24"/>
          <w:szCs w:val="24"/>
        </w:rPr>
      </w:pPr>
    </w:p>
    <w:p w:rsidR="00B117EA" w:rsidRDefault="00160AD8" w:rsidP="001F3E8A">
      <w:pPr>
        <w:jc w:val="both"/>
        <w:rPr>
          <w:b/>
          <w:sz w:val="24"/>
          <w:szCs w:val="24"/>
        </w:rPr>
      </w:pPr>
      <w:r w:rsidRPr="00160AD8">
        <w:rPr>
          <w:noProof/>
          <w:highlight w:val="lightGray"/>
          <w:lang w:eastAsia="fr-FR"/>
        </w:rPr>
        <w:drawing>
          <wp:inline distT="0" distB="0" distL="0" distR="0" wp14:anchorId="5007CD50" wp14:editId="565C67BA">
            <wp:extent cx="286648" cy="276225"/>
            <wp:effectExtent l="0" t="0" r="0" b="0"/>
            <wp:docPr id="3" name="Image 3" descr="C:\Users\SG\AppData\Local\Microsoft\Windows\Temporary Internet Files\Content.IE5\94ZW3JWJ\dang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\AppData\Local\Microsoft\Windows\Temporary Internet Files\Content.IE5\94ZW3JWJ\dang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" cy="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D8">
        <w:rPr>
          <w:b/>
          <w:sz w:val="24"/>
          <w:szCs w:val="24"/>
          <w:highlight w:val="lightGray"/>
        </w:rPr>
        <w:t xml:space="preserve"> Si vous n’avez jamais activé votre compte Téléservices ou si vous avez perdu votre mot de passe</w:t>
      </w:r>
      <w:r>
        <w:rPr>
          <w:b/>
          <w:sz w:val="24"/>
          <w:szCs w:val="24"/>
          <w:highlight w:val="lightGray"/>
        </w:rPr>
        <w:t xml:space="preserve"> et que vous souhaitez utiliser les Téléservices pour l’inscription au lycée de votre enfant</w:t>
      </w:r>
      <w:r w:rsidRPr="00160AD8">
        <w:rPr>
          <w:b/>
          <w:sz w:val="24"/>
          <w:szCs w:val="24"/>
          <w:highlight w:val="lightGray"/>
        </w:rPr>
        <w:t>, vous pouvez obtenir votre identifiant et un nouveau mot de passe en contactant M. GROS par l’intermédiaire de votre enfant ou</w:t>
      </w:r>
      <w:r>
        <w:rPr>
          <w:b/>
          <w:sz w:val="24"/>
          <w:szCs w:val="24"/>
          <w:highlight w:val="lightGray"/>
        </w:rPr>
        <w:t xml:space="preserve"> en passant par le</w:t>
      </w:r>
      <w:r w:rsidRPr="00160AD8">
        <w:rPr>
          <w:b/>
          <w:sz w:val="24"/>
          <w:szCs w:val="24"/>
          <w:highlight w:val="lightGray"/>
        </w:rPr>
        <w:t xml:space="preserve"> secrétariat du collège.</w:t>
      </w:r>
    </w:p>
    <w:p w:rsidR="00AC190D" w:rsidRDefault="00160AD8" w:rsidP="00160AD8">
      <w:pPr>
        <w:tabs>
          <w:tab w:val="left" w:pos="78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581088" w:rsidRPr="00857A65" w:rsidRDefault="00581088" w:rsidP="00FE2764">
      <w:pPr>
        <w:pStyle w:val="Sansinterligne"/>
        <w:jc w:val="center"/>
        <w:rPr>
          <w:sz w:val="40"/>
          <w:szCs w:val="40"/>
        </w:rPr>
      </w:pPr>
      <w:r w:rsidRPr="00857A65">
        <w:rPr>
          <w:sz w:val="40"/>
          <w:szCs w:val="40"/>
          <w:highlight w:val="lightGray"/>
        </w:rPr>
        <w:lastRenderedPageBreak/>
        <w:t>COMMENT FAIRE ?</w:t>
      </w:r>
    </w:p>
    <w:p w:rsidR="008951D4" w:rsidRPr="00DA1877" w:rsidRDefault="00E0692E" w:rsidP="0017454D">
      <w:pPr>
        <w:pStyle w:val="Sansinterligne"/>
        <w:rPr>
          <w:b/>
          <w:sz w:val="32"/>
          <w:szCs w:val="32"/>
        </w:rPr>
      </w:pPr>
      <w:r w:rsidRPr="00DA1877">
        <w:rPr>
          <w:b/>
          <w:sz w:val="32"/>
          <w:szCs w:val="32"/>
        </w:rPr>
        <w:t>1 – V</w:t>
      </w:r>
      <w:r w:rsidR="006977AE" w:rsidRPr="00DA1877">
        <w:rPr>
          <w:b/>
          <w:sz w:val="32"/>
          <w:szCs w:val="32"/>
        </w:rPr>
        <w:t>ous</w:t>
      </w:r>
      <w:r w:rsidR="008951D4" w:rsidRPr="00DA1877">
        <w:rPr>
          <w:b/>
          <w:sz w:val="32"/>
          <w:szCs w:val="32"/>
        </w:rPr>
        <w:t xml:space="preserve"> vous connectez</w:t>
      </w:r>
      <w:r w:rsidR="00422DE5" w:rsidRPr="00DA1877">
        <w:rPr>
          <w:b/>
          <w:sz w:val="32"/>
          <w:szCs w:val="32"/>
        </w:rPr>
        <w:t>.</w:t>
      </w:r>
    </w:p>
    <w:p w:rsidR="0017454D" w:rsidRDefault="0017454D" w:rsidP="0017454D">
      <w:pPr>
        <w:pStyle w:val="Sansinterligne"/>
        <w:jc w:val="center"/>
        <w:rPr>
          <w:rFonts w:ascii="Arial" w:hAnsi="Arial" w:cs="Arial"/>
        </w:rPr>
      </w:pPr>
    </w:p>
    <w:p w:rsidR="0052541E" w:rsidRDefault="008951D4" w:rsidP="0017454D">
      <w:pPr>
        <w:pStyle w:val="Sansinterligne"/>
        <w:jc w:val="center"/>
        <w:rPr>
          <w:rStyle w:val="Lienhypertexte"/>
          <w:rFonts w:ascii="Arial-BoldMT" w:hAnsi="Arial-BoldMT" w:cs="Arial-BoldMT"/>
          <w:b/>
          <w:bCs/>
          <w:sz w:val="20"/>
          <w:szCs w:val="20"/>
          <w:lang w:eastAsia="fr-FR"/>
        </w:rPr>
      </w:pPr>
      <w:r w:rsidRPr="008951D4">
        <w:rPr>
          <w:rFonts w:ascii="Arial" w:hAnsi="Arial" w:cs="Arial"/>
        </w:rPr>
        <w:t>Adresse :</w:t>
      </w:r>
      <w:r w:rsidR="0052541E">
        <w:rPr>
          <w:rFonts w:ascii="Arial" w:hAnsi="Arial" w:cs="Arial"/>
        </w:rPr>
        <w:t xml:space="preserve"> </w:t>
      </w:r>
      <w:hyperlink r:id="rId11" w:history="1">
        <w:r w:rsidR="002F2F01" w:rsidRPr="00F17EE1">
          <w:rPr>
            <w:rStyle w:val="Lienhypertexte"/>
            <w:rFonts w:ascii="Arial-BoldMT" w:hAnsi="Arial-BoldMT" w:cs="Arial-BoldMT"/>
            <w:b/>
            <w:bCs/>
            <w:sz w:val="20"/>
            <w:szCs w:val="20"/>
            <w:lang w:eastAsia="fr-FR"/>
          </w:rPr>
          <w:t>https://teleservices.ac-besancon.fr/ts</w:t>
        </w:r>
      </w:hyperlink>
    </w:p>
    <w:p w:rsidR="0017454D" w:rsidRDefault="0017454D" w:rsidP="0017454D">
      <w:pPr>
        <w:pStyle w:val="Sansinterligne"/>
        <w:jc w:val="center"/>
        <w:rPr>
          <w:rFonts w:ascii="Arial-BoldMT" w:hAnsi="Arial-BoldMT" w:cs="Arial-BoldMT"/>
          <w:bCs/>
          <w:sz w:val="20"/>
          <w:szCs w:val="20"/>
          <w:lang w:eastAsia="fr-FR"/>
        </w:rPr>
      </w:pPr>
    </w:p>
    <w:p w:rsidR="0078630F" w:rsidRPr="0078630F" w:rsidRDefault="0078630F" w:rsidP="0078630F">
      <w:pPr>
        <w:pStyle w:val="Sansinterligne"/>
        <w:jc w:val="center"/>
        <w:rPr>
          <w:sz w:val="32"/>
          <w:szCs w:val="32"/>
        </w:rPr>
      </w:pPr>
      <w:r w:rsidRPr="0078630F">
        <w:rPr>
          <w:sz w:val="32"/>
          <w:szCs w:val="32"/>
        </w:rPr>
        <w:sym w:font="Wingdings" w:char="F046"/>
      </w:r>
      <w:r w:rsidRPr="0078630F">
        <w:rPr>
          <w:sz w:val="32"/>
          <w:szCs w:val="32"/>
        </w:rPr>
        <w:t xml:space="preserve">La connexion se fait uniquement au moyen d’un </w:t>
      </w:r>
      <w:r w:rsidRPr="0078630F">
        <w:rPr>
          <w:b/>
          <w:sz w:val="32"/>
          <w:szCs w:val="32"/>
          <w:u w:val="single"/>
        </w:rPr>
        <w:t>compte responsable</w:t>
      </w:r>
      <w:r w:rsidRPr="0078630F">
        <w:rPr>
          <w:sz w:val="32"/>
          <w:szCs w:val="32"/>
        </w:rPr>
        <w:t>.</w:t>
      </w:r>
    </w:p>
    <w:p w:rsidR="0078630F" w:rsidRDefault="0078630F" w:rsidP="0017454D">
      <w:pPr>
        <w:pStyle w:val="Sansinterligne"/>
        <w:jc w:val="center"/>
        <w:rPr>
          <w:rFonts w:ascii="Arial-BoldMT" w:hAnsi="Arial-BoldMT" w:cs="Arial-BoldMT"/>
          <w:bCs/>
          <w:sz w:val="20"/>
          <w:szCs w:val="20"/>
          <w:lang w:eastAsia="fr-FR"/>
        </w:rPr>
      </w:pPr>
    </w:p>
    <w:p w:rsidR="0052541E" w:rsidRDefault="0017454D" w:rsidP="00721AC9">
      <w:pPr>
        <w:pStyle w:val="Sansinterligne"/>
        <w:jc w:val="center"/>
        <w:rPr>
          <w:rFonts w:ascii="Calibri" w:hAnsi="Calibri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007D8E76" wp14:editId="6BCF0048">
            <wp:extent cx="5760000" cy="3344400"/>
            <wp:effectExtent l="19050" t="19050" r="12700" b="279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444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0D62" w:rsidRDefault="00950D62" w:rsidP="0017454D">
      <w:pPr>
        <w:pStyle w:val="Sansinterligne"/>
        <w:rPr>
          <w:rFonts w:ascii="Calibri" w:hAnsi="Calibri"/>
          <w:sz w:val="26"/>
          <w:szCs w:val="26"/>
        </w:rPr>
      </w:pPr>
    </w:p>
    <w:p w:rsidR="0084276A" w:rsidRDefault="0084276A" w:rsidP="0017454D">
      <w:pPr>
        <w:pStyle w:val="Sansinterligne"/>
        <w:rPr>
          <w:rFonts w:ascii="Calibri" w:hAnsi="Calibri"/>
          <w:sz w:val="26"/>
          <w:szCs w:val="26"/>
        </w:rPr>
      </w:pPr>
    </w:p>
    <w:p w:rsidR="00163396" w:rsidRDefault="008951D4" w:rsidP="0017454D">
      <w:pPr>
        <w:pStyle w:val="Sansinterligne"/>
        <w:rPr>
          <w:b/>
          <w:sz w:val="32"/>
          <w:szCs w:val="32"/>
        </w:rPr>
      </w:pPr>
      <w:r w:rsidRPr="00DA1877">
        <w:rPr>
          <w:b/>
          <w:sz w:val="32"/>
          <w:szCs w:val="32"/>
        </w:rPr>
        <w:t>2 – V</w:t>
      </w:r>
      <w:r w:rsidR="006977AE" w:rsidRPr="00DA1877">
        <w:rPr>
          <w:b/>
          <w:sz w:val="32"/>
          <w:szCs w:val="32"/>
        </w:rPr>
        <w:t xml:space="preserve">ous choisissez </w:t>
      </w:r>
      <w:r w:rsidR="00D735C5" w:rsidRPr="002815EB">
        <w:rPr>
          <w:b/>
          <w:color w:val="FFFFFF" w:themeColor="background1"/>
          <w:sz w:val="32"/>
          <w:szCs w:val="32"/>
          <w:highlight w:val="red"/>
        </w:rPr>
        <w:t xml:space="preserve">Inscription </w:t>
      </w:r>
      <w:r w:rsidR="002815EB" w:rsidRPr="002815EB">
        <w:rPr>
          <w:b/>
          <w:color w:val="FFFFFF" w:themeColor="background1"/>
          <w:sz w:val="32"/>
          <w:szCs w:val="32"/>
          <w:highlight w:val="red"/>
        </w:rPr>
        <w:t>au lycée</w:t>
      </w:r>
      <w:r w:rsidR="00422DE5" w:rsidRPr="00DA1877">
        <w:rPr>
          <w:b/>
          <w:sz w:val="32"/>
          <w:szCs w:val="32"/>
        </w:rPr>
        <w:t>.</w:t>
      </w:r>
    </w:p>
    <w:p w:rsidR="001B2972" w:rsidRDefault="00CA1D68" w:rsidP="0017454D">
      <w:pPr>
        <w:pStyle w:val="Sansinterligne"/>
        <w:rPr>
          <w:rFonts w:ascii="Algerian" w:hAnsi="Algerian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6B6A38E" wp14:editId="27AD3D9A">
                <wp:simplePos x="0" y="0"/>
                <wp:positionH relativeFrom="column">
                  <wp:posOffset>4300665</wp:posOffset>
                </wp:positionH>
                <wp:positionV relativeFrom="paragraph">
                  <wp:posOffset>1339376</wp:posOffset>
                </wp:positionV>
                <wp:extent cx="2531660" cy="3142416"/>
                <wp:effectExtent l="0" t="19050" r="21590" b="127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1660" cy="3142416"/>
                          <a:chOff x="0" y="348207"/>
                          <a:chExt cx="2531660" cy="3142416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6" t="43519" r="9754" b="21263"/>
                          <a:stretch/>
                        </pic:blipFill>
                        <pic:spPr bwMode="auto">
                          <a:xfrm>
                            <a:off x="0" y="1900362"/>
                            <a:ext cx="2433099" cy="159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Connecteur droit avec flèche 28"/>
                        <wps:cNvCnPr/>
                        <wps:spPr>
                          <a:xfrm flipV="1">
                            <a:off x="1217422" y="348207"/>
                            <a:ext cx="1314238" cy="1559048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333399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1E7ECA" id="Groupe 30" o:spid="_x0000_s1026" style="position:absolute;margin-left:338.65pt;margin-top:105.45pt;width:199.35pt;height:247.45pt;z-index:251679744;mso-width-relative:margin;mso-height-relative:margin" coordorigin=",3482" coordsize="25316,3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top:19003;width:24330;height:15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gSPFAAAA2wAAAA8AAABkcnMvZG93bnJldi54bWxEj91qwkAUhO8LvsNyCr1rNlUqGl2lVFpE&#10;Efz39pA9JsHs2ZDdaurTu4Lg5TAz3zDDcWNKcabaFZYVfEQxCOLU6oIzBdvNz3sPhPPIGkvLpOCf&#10;HIxHrZchJtpeeEXntc9EgLBLUEHufZVI6dKcDLrIVsTBO9raoA+yzqSu8RLgppTtOO5KgwWHhRwr&#10;+s4pPa3/jALfmRzK3Wq56PT3s63NZtff3nyi1Ntr8zUA4anxz/CjPdUK2p9w/xJ+gB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34EjxQAAANsAAAAPAAAAAAAAAAAAAAAA&#10;AJ8CAABkcnMvZG93bnJldi54bWxQSwUGAAAAAAQABAD3AAAAkQMAAAAA&#10;">
                  <v:imagedata r:id="rId14" o:title="" croptop="28521f" cropbottom="13935f" cropleft="39332f" cropright="6392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8" o:spid="_x0000_s1028" type="#_x0000_t32" style="position:absolute;left:12174;top:3482;width:13142;height:155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6KM78AAADbAAAADwAAAGRycy9kb3ducmV2LnhtbERPz2vCMBS+D/Y/hCd4W1MLyuiMIk7B&#10;yw7rFK+P5JmWNS8liVr/e3MY7Pjx/V6uR9eLG4XYeVYwK0oQxNqbjq2C48/+7R1ETMgGe8+k4EER&#10;1qvXlyXWxt/5m25NsiKHcKxRQZvSUEsZdUsOY+EH4sxdfHCYMgxWmoD3HO56WZXlQjrsODe0ONC2&#10;Jf3bXJ2Cy5cdzjifLXaVDp9U2ua01Z1S08m4+QCRaEz/4j/3wSio8tj8Jf8A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O6KM78AAADbAAAADwAAAAAAAAAAAAAAAACh&#10;AgAAZHJzL2Rvd25yZXYueG1sUEsFBgAAAAAEAAQA+QAAAI0DAAAAAA==&#10;" strokecolor="#339" strokeweight="2.5pt">
                  <v:stroke joinstyle="miter"/>
                </v:shape>
              </v:group>
            </w:pict>
          </mc:Fallback>
        </mc:AlternateContent>
      </w:r>
      <w:r w:rsidR="00950D62">
        <w:rPr>
          <w:noProof/>
          <w:lang w:eastAsia="fr-FR"/>
        </w:rPr>
        <w:drawing>
          <wp:inline distT="0" distB="0" distL="0" distR="0" wp14:anchorId="3C210D92" wp14:editId="5B125E99">
            <wp:extent cx="6840000" cy="369589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t="30294" r="40140" b="18281"/>
                    <a:stretch/>
                  </pic:blipFill>
                  <pic:spPr bwMode="auto">
                    <a:xfrm>
                      <a:off x="0" y="0"/>
                      <a:ext cx="6840000" cy="369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62" w:rsidRDefault="00950D62" w:rsidP="0017454D">
      <w:pPr>
        <w:pStyle w:val="Sansinterligne"/>
        <w:rPr>
          <w:rFonts w:ascii="Algerian" w:hAnsi="Algerian"/>
          <w:b/>
          <w:sz w:val="24"/>
          <w:szCs w:val="24"/>
        </w:rPr>
      </w:pPr>
    </w:p>
    <w:p w:rsidR="00950D62" w:rsidRDefault="00950D62" w:rsidP="0017454D">
      <w:pPr>
        <w:pStyle w:val="Sansinterligne"/>
        <w:rPr>
          <w:rFonts w:ascii="Algerian" w:hAnsi="Algerian"/>
          <w:b/>
          <w:sz w:val="24"/>
          <w:szCs w:val="24"/>
        </w:rPr>
      </w:pPr>
    </w:p>
    <w:p w:rsidR="00712714" w:rsidRPr="00DA1877" w:rsidRDefault="006977AE" w:rsidP="0017454D">
      <w:pPr>
        <w:pStyle w:val="Sansinterligne"/>
        <w:rPr>
          <w:b/>
          <w:sz w:val="32"/>
          <w:szCs w:val="32"/>
        </w:rPr>
      </w:pPr>
      <w:r w:rsidRPr="00DA1877">
        <w:rPr>
          <w:b/>
          <w:sz w:val="32"/>
          <w:szCs w:val="32"/>
        </w:rPr>
        <w:lastRenderedPageBreak/>
        <w:t xml:space="preserve">3 – </w:t>
      </w:r>
      <w:r w:rsidR="00982E2C" w:rsidRPr="00DA1877">
        <w:rPr>
          <w:b/>
          <w:sz w:val="32"/>
          <w:szCs w:val="32"/>
        </w:rPr>
        <w:t>É</w:t>
      </w:r>
      <w:r w:rsidRPr="00DA1877">
        <w:rPr>
          <w:b/>
          <w:sz w:val="32"/>
          <w:szCs w:val="32"/>
        </w:rPr>
        <w:t>tape</w:t>
      </w:r>
      <w:r w:rsidR="00982E2C" w:rsidRPr="00DA1877">
        <w:rPr>
          <w:b/>
          <w:sz w:val="32"/>
          <w:szCs w:val="32"/>
        </w:rPr>
        <w:t xml:space="preserve"> 1 :</w:t>
      </w:r>
      <w:r w:rsidR="00982E2C" w:rsidRPr="00DA1877">
        <w:rPr>
          <w:b/>
          <w:sz w:val="32"/>
          <w:szCs w:val="32"/>
        </w:rPr>
        <w:tab/>
      </w:r>
      <w:r w:rsidRPr="00DA1877">
        <w:rPr>
          <w:b/>
          <w:sz w:val="32"/>
          <w:szCs w:val="32"/>
        </w:rPr>
        <w:t xml:space="preserve">Vous </w:t>
      </w:r>
      <w:r w:rsidR="00074356">
        <w:rPr>
          <w:b/>
          <w:sz w:val="32"/>
          <w:szCs w:val="32"/>
        </w:rPr>
        <w:t>consultez l’</w:t>
      </w:r>
      <w:r w:rsidR="008B6E20">
        <w:rPr>
          <w:b/>
          <w:sz w:val="32"/>
          <w:szCs w:val="32"/>
        </w:rPr>
        <w:t xml:space="preserve">affectation et vous </w:t>
      </w:r>
      <w:r w:rsidR="00074356">
        <w:rPr>
          <w:b/>
          <w:sz w:val="32"/>
          <w:szCs w:val="32"/>
        </w:rPr>
        <w:t>inscri</w:t>
      </w:r>
      <w:r w:rsidR="008B6E20">
        <w:rPr>
          <w:b/>
          <w:sz w:val="32"/>
          <w:szCs w:val="32"/>
        </w:rPr>
        <w:t>vez votre enfant</w:t>
      </w:r>
      <w:r w:rsidR="00422DE5" w:rsidRPr="00DA1877">
        <w:rPr>
          <w:b/>
          <w:sz w:val="32"/>
          <w:szCs w:val="32"/>
        </w:rPr>
        <w:t>.</w:t>
      </w:r>
    </w:p>
    <w:p w:rsidR="00712714" w:rsidRDefault="00712714" w:rsidP="0017454D">
      <w:pPr>
        <w:pStyle w:val="Sansinterligne"/>
        <w:rPr>
          <w:rFonts w:ascii="Algerian" w:hAnsi="Algerian"/>
          <w:b/>
          <w:sz w:val="24"/>
          <w:szCs w:val="24"/>
        </w:rPr>
      </w:pPr>
    </w:p>
    <w:p w:rsidR="008951D4" w:rsidRDefault="00074356" w:rsidP="00957ADD">
      <w:pPr>
        <w:pStyle w:val="Sansinterligne"/>
        <w:jc w:val="center"/>
        <w:rPr>
          <w:rFonts w:ascii="Algerian" w:hAnsi="Algerian"/>
          <w:b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29712A4" wp14:editId="18B2E6B6">
            <wp:extent cx="6840000" cy="2243226"/>
            <wp:effectExtent l="0" t="0" r="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379" t="18997" r="4626" b="29117"/>
                    <a:stretch/>
                  </pic:blipFill>
                  <pic:spPr bwMode="auto">
                    <a:xfrm>
                      <a:off x="0" y="0"/>
                      <a:ext cx="6840000" cy="224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CC6" w:rsidRDefault="00C20CC6" w:rsidP="00C20CC6">
      <w:pPr>
        <w:pStyle w:val="Sansinterligne"/>
        <w:rPr>
          <w:b/>
          <w:sz w:val="32"/>
          <w:szCs w:val="32"/>
        </w:rPr>
      </w:pPr>
    </w:p>
    <w:p w:rsidR="00C20CC6" w:rsidRPr="00DA1877" w:rsidRDefault="00C20CC6" w:rsidP="00C20CC6">
      <w:pPr>
        <w:pStyle w:val="Sansinterligne"/>
        <w:rPr>
          <w:b/>
          <w:sz w:val="32"/>
          <w:szCs w:val="32"/>
        </w:rPr>
      </w:pPr>
      <w:r w:rsidRPr="00DA1877">
        <w:rPr>
          <w:b/>
          <w:sz w:val="32"/>
          <w:szCs w:val="32"/>
        </w:rPr>
        <w:t>4 – Étape 2 :</w:t>
      </w:r>
      <w:r w:rsidRPr="00DA1877">
        <w:rPr>
          <w:b/>
          <w:sz w:val="32"/>
          <w:szCs w:val="32"/>
        </w:rPr>
        <w:tab/>
        <w:t xml:space="preserve">Vous choisissez les </w:t>
      </w:r>
      <w:r>
        <w:rPr>
          <w:b/>
          <w:sz w:val="32"/>
          <w:szCs w:val="32"/>
        </w:rPr>
        <w:t>options</w:t>
      </w:r>
      <w:r w:rsidRPr="00DA1877">
        <w:rPr>
          <w:b/>
          <w:sz w:val="32"/>
          <w:szCs w:val="32"/>
        </w:rPr>
        <w:t>.</w:t>
      </w:r>
    </w:p>
    <w:p w:rsidR="00A605E2" w:rsidRDefault="00A605E2" w:rsidP="0017454D">
      <w:pPr>
        <w:pStyle w:val="Sansinterligne"/>
        <w:rPr>
          <w:rFonts w:ascii="Algerian" w:hAnsi="Algerian"/>
          <w:b/>
          <w:noProof/>
          <w:sz w:val="24"/>
          <w:szCs w:val="24"/>
          <w:lang w:eastAsia="fr-FR"/>
        </w:rPr>
      </w:pPr>
    </w:p>
    <w:p w:rsidR="00074356" w:rsidRDefault="00C20CC6" w:rsidP="0017454D">
      <w:pPr>
        <w:pStyle w:val="Sansinterligne"/>
        <w:rPr>
          <w:rFonts w:ascii="Algerian" w:hAnsi="Algerian"/>
          <w:b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0D106A" wp14:editId="073BABAC">
            <wp:extent cx="6840000" cy="4456368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182" t="5671" r="18661" b="21179"/>
                    <a:stretch/>
                  </pic:blipFill>
                  <pic:spPr bwMode="auto">
                    <a:xfrm>
                      <a:off x="0" y="0"/>
                      <a:ext cx="6840000" cy="445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BB3" w:rsidRDefault="00384BB3" w:rsidP="0017454D">
      <w:pPr>
        <w:pStyle w:val="Sansinterligne"/>
        <w:rPr>
          <w:rFonts w:ascii="Algerian" w:hAnsi="Algerian"/>
          <w:b/>
          <w:noProof/>
          <w:sz w:val="24"/>
          <w:szCs w:val="24"/>
          <w:lang w:eastAsia="fr-FR"/>
        </w:rPr>
      </w:pPr>
    </w:p>
    <w:p w:rsidR="00C20CC6" w:rsidRDefault="00C20CC6" w:rsidP="0017454D">
      <w:pPr>
        <w:pStyle w:val="Sansinterligne"/>
        <w:rPr>
          <w:rFonts w:ascii="Algerian" w:hAnsi="Algerian"/>
          <w:b/>
          <w:sz w:val="24"/>
          <w:szCs w:val="24"/>
        </w:rPr>
      </w:pPr>
    </w:p>
    <w:p w:rsidR="00C20CC6" w:rsidRDefault="00C20CC6" w:rsidP="0017454D">
      <w:pPr>
        <w:pStyle w:val="Sansinterligne"/>
        <w:rPr>
          <w:rFonts w:ascii="Algerian" w:hAnsi="Algerian"/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B5DF6F7" wp14:editId="1A605FAF">
            <wp:extent cx="6840000" cy="442790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340" t="5104" r="18342" b="22029"/>
                    <a:stretch/>
                  </pic:blipFill>
                  <pic:spPr bwMode="auto">
                    <a:xfrm>
                      <a:off x="0" y="0"/>
                      <a:ext cx="6840000" cy="442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F00" w:rsidRDefault="00022F00" w:rsidP="00022F00">
      <w:pPr>
        <w:pStyle w:val="Sansinterligne"/>
        <w:ind w:left="2124" w:hanging="2124"/>
        <w:jc w:val="center"/>
      </w:pPr>
    </w:p>
    <w:p w:rsidR="00022F00" w:rsidRPr="00BC7022" w:rsidRDefault="001A7374" w:rsidP="00022F00">
      <w:pPr>
        <w:pStyle w:val="Sansinterligne"/>
        <w:rPr>
          <w:sz w:val="12"/>
          <w:szCs w:val="12"/>
        </w:rPr>
      </w:pPr>
      <w:r>
        <w:rPr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022F00" w:rsidRPr="00022F00" w:rsidRDefault="00022F00" w:rsidP="00022F00">
      <w:pPr>
        <w:pStyle w:val="Sansinterligne"/>
        <w:ind w:left="2124" w:hanging="2124"/>
        <w:jc w:val="center"/>
      </w:pPr>
    </w:p>
    <w:p w:rsidR="00D7513D" w:rsidRPr="00712714" w:rsidRDefault="005C79D5" w:rsidP="0017454D">
      <w:pPr>
        <w:pStyle w:val="Sansinterligne"/>
        <w:rPr>
          <w:rFonts w:ascii="Algerian" w:hAnsi="Algerian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C60609" wp14:editId="54E26FA5">
                <wp:simplePos x="0" y="0"/>
                <wp:positionH relativeFrom="column">
                  <wp:posOffset>4240530</wp:posOffset>
                </wp:positionH>
                <wp:positionV relativeFrom="paragraph">
                  <wp:posOffset>643890</wp:posOffset>
                </wp:positionV>
                <wp:extent cx="1600200" cy="571500"/>
                <wp:effectExtent l="0" t="0" r="0" b="38100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71500"/>
                        </a:xfrm>
                        <a:prstGeom prst="wedgeRoundRectCallout">
                          <a:avLst>
                            <a:gd name="adj1" fmla="val -40064"/>
                            <a:gd name="adj2" fmla="val 115833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9D5" w:rsidRPr="005C79D5" w:rsidRDefault="008D24FF" w:rsidP="005C79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Attention : </w:t>
                            </w:r>
                            <w:r w:rsidR="005C79D5" w:rsidRPr="005C79D5">
                              <w:rPr>
                                <w:b/>
                              </w:rPr>
                              <w:t>Un 2</w:t>
                            </w:r>
                            <w:r w:rsidR="005C79D5" w:rsidRPr="005C79D5">
                              <w:rPr>
                                <w:b/>
                                <w:vertAlign w:val="superscript"/>
                              </w:rPr>
                              <w:t>ème</w:t>
                            </w:r>
                            <w:r w:rsidR="005C79D5" w:rsidRPr="005C79D5">
                              <w:rPr>
                                <w:b/>
                              </w:rPr>
                              <w:t xml:space="preserve"> souhait est obligatoire.</w:t>
                            </w:r>
                          </w:p>
                          <w:p w:rsidR="005C79D5" w:rsidRDefault="005C79D5" w:rsidP="005C7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C606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8" o:spid="_x0000_s1026" type="#_x0000_t62" style="position:absolute;margin-left:333.9pt;margin-top:50.7pt;width:126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" adj="2146,35820" fillcolor="red" stroked="f" strokeweight="1pt">
                <v:textbox>
                  <w:txbxContent>
                    <w:p w:rsidR="005C79D5" w:rsidRPr="005C79D5" w:rsidRDefault="008D24FF" w:rsidP="005C79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Attention : </w:t>
                      </w:r>
                      <w:r w:rsidR="005C79D5" w:rsidRPr="005C79D5">
                        <w:rPr>
                          <w:b/>
                        </w:rPr>
                        <w:t>Un 2</w:t>
                      </w:r>
                      <w:r w:rsidR="005C79D5" w:rsidRPr="005C79D5">
                        <w:rPr>
                          <w:b/>
                          <w:vertAlign w:val="superscript"/>
                        </w:rPr>
                        <w:t>ème</w:t>
                      </w:r>
                      <w:r w:rsidR="005C79D5" w:rsidRPr="005C79D5">
                        <w:rPr>
                          <w:b/>
                        </w:rPr>
                        <w:t xml:space="preserve"> souhait est obligatoire.</w:t>
                      </w:r>
                    </w:p>
                    <w:p w:rsidR="005C79D5" w:rsidRDefault="005C79D5" w:rsidP="005C79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7513D">
        <w:rPr>
          <w:noProof/>
          <w:lang w:eastAsia="fr-FR"/>
        </w:rPr>
        <w:drawing>
          <wp:inline distT="0" distB="0" distL="0" distR="0" wp14:anchorId="74576FAF" wp14:editId="40B33D0F">
            <wp:extent cx="6840000" cy="4456364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341" t="5388" r="18501" b="21462"/>
                    <a:stretch/>
                  </pic:blipFill>
                  <pic:spPr bwMode="auto">
                    <a:xfrm>
                      <a:off x="0" y="0"/>
                      <a:ext cx="6840000" cy="44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1D4" w:rsidRDefault="008951D4" w:rsidP="00794AF1">
      <w:pPr>
        <w:pStyle w:val="Sansinterligne"/>
        <w:jc w:val="center"/>
      </w:pPr>
    </w:p>
    <w:p w:rsidR="008951D4" w:rsidRDefault="008951D4" w:rsidP="0017454D">
      <w:pPr>
        <w:pStyle w:val="Sansinterligne"/>
      </w:pPr>
    </w:p>
    <w:p w:rsidR="0080644C" w:rsidRPr="00E43295" w:rsidRDefault="008951D4" w:rsidP="0080644C">
      <w:pPr>
        <w:pStyle w:val="Sansinterligne"/>
        <w:ind w:left="2124" w:hanging="2124"/>
        <w:rPr>
          <w:b/>
          <w:smallCaps/>
          <w:sz w:val="24"/>
          <w:szCs w:val="24"/>
        </w:rPr>
      </w:pPr>
      <w:r w:rsidRPr="00DA1877">
        <w:rPr>
          <w:b/>
          <w:sz w:val="32"/>
          <w:szCs w:val="32"/>
        </w:rPr>
        <w:lastRenderedPageBreak/>
        <w:t xml:space="preserve">5 – </w:t>
      </w:r>
      <w:r w:rsidR="00982E2C" w:rsidRPr="00DA1877">
        <w:rPr>
          <w:b/>
          <w:sz w:val="32"/>
          <w:szCs w:val="32"/>
        </w:rPr>
        <w:t>Étape 3 :</w:t>
      </w:r>
      <w:r w:rsidR="00E43295">
        <w:rPr>
          <w:b/>
          <w:sz w:val="24"/>
          <w:szCs w:val="24"/>
        </w:rPr>
        <w:t xml:space="preserve"> </w:t>
      </w:r>
      <w:r w:rsidR="00982E2C" w:rsidRPr="008F4890">
        <w:rPr>
          <w:b/>
          <w:sz w:val="26"/>
          <w:szCs w:val="26"/>
        </w:rPr>
        <w:t>Vous c</w:t>
      </w:r>
      <w:r w:rsidRPr="008F4890">
        <w:rPr>
          <w:b/>
          <w:sz w:val="26"/>
          <w:szCs w:val="26"/>
        </w:rPr>
        <w:t>onfirmez le contenu de</w:t>
      </w:r>
      <w:r w:rsidR="00B53B08" w:rsidRPr="008F4890">
        <w:rPr>
          <w:b/>
          <w:sz w:val="26"/>
          <w:szCs w:val="26"/>
        </w:rPr>
        <w:t xml:space="preserve">s </w:t>
      </w:r>
      <w:r w:rsidRPr="008F4890">
        <w:rPr>
          <w:b/>
          <w:sz w:val="26"/>
          <w:szCs w:val="26"/>
        </w:rPr>
        <w:t>fiche</w:t>
      </w:r>
      <w:r w:rsidR="00B53B08" w:rsidRPr="008F4890">
        <w:rPr>
          <w:b/>
          <w:sz w:val="26"/>
          <w:szCs w:val="26"/>
        </w:rPr>
        <w:t>s</w:t>
      </w:r>
      <w:r w:rsidRPr="008F4890">
        <w:rPr>
          <w:b/>
          <w:sz w:val="26"/>
          <w:szCs w:val="26"/>
        </w:rPr>
        <w:t xml:space="preserve"> de renseignement</w:t>
      </w:r>
      <w:r w:rsidR="00982E2C" w:rsidRPr="008F4890">
        <w:rPr>
          <w:b/>
          <w:sz w:val="26"/>
          <w:szCs w:val="26"/>
        </w:rPr>
        <w:t>s</w:t>
      </w:r>
      <w:r w:rsidR="00B53B08" w:rsidRPr="008F4890">
        <w:rPr>
          <w:b/>
          <w:sz w:val="26"/>
          <w:szCs w:val="26"/>
        </w:rPr>
        <w:t xml:space="preserve"> </w:t>
      </w:r>
      <w:r w:rsidR="00B53B08" w:rsidRPr="00E43295">
        <w:rPr>
          <w:b/>
          <w:smallCaps/>
          <w:color w:val="990099"/>
          <w:sz w:val="32"/>
          <w:szCs w:val="32"/>
          <w:u w:val="single"/>
        </w:rPr>
        <w:t>élève</w:t>
      </w:r>
      <w:r w:rsidR="00B53B08" w:rsidRPr="008F4890">
        <w:rPr>
          <w:b/>
          <w:sz w:val="26"/>
          <w:szCs w:val="26"/>
        </w:rPr>
        <w:t xml:space="preserve"> et </w:t>
      </w:r>
      <w:r w:rsidR="00A62ADE" w:rsidRPr="00E43295">
        <w:rPr>
          <w:b/>
          <w:smallCaps/>
          <w:color w:val="990099"/>
          <w:sz w:val="32"/>
          <w:szCs w:val="32"/>
          <w:u w:val="single"/>
        </w:rPr>
        <w:t>responsable</w:t>
      </w:r>
      <w:r w:rsidR="00E43295">
        <w:rPr>
          <w:b/>
          <w:smallCaps/>
          <w:sz w:val="26"/>
          <w:szCs w:val="26"/>
        </w:rPr>
        <w:t>.</w:t>
      </w:r>
    </w:p>
    <w:p w:rsidR="008F4890" w:rsidRPr="008F4890" w:rsidRDefault="008F4890" w:rsidP="0080644C">
      <w:pPr>
        <w:pStyle w:val="Sansinterligne"/>
        <w:ind w:left="2124" w:hanging="2124"/>
        <w:rPr>
          <w:b/>
          <w:sz w:val="12"/>
          <w:szCs w:val="12"/>
        </w:rPr>
      </w:pPr>
    </w:p>
    <w:p w:rsidR="00465EE4" w:rsidRDefault="00821FEB" w:rsidP="0080644C">
      <w:pPr>
        <w:pStyle w:val="Sansinterligne"/>
        <w:ind w:left="2124" w:hanging="2124"/>
        <w:jc w:val="center"/>
      </w:pPr>
      <w:r>
        <w:rPr>
          <w:noProof/>
          <w:lang w:eastAsia="fr-FR"/>
        </w:rPr>
        <w:drawing>
          <wp:inline distT="0" distB="0" distL="0" distR="0" wp14:anchorId="160ABB36" wp14:editId="0E5D1E32">
            <wp:extent cx="6837837" cy="4000500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340" t="14952" r="18342" b="19193"/>
                    <a:stretch/>
                  </pic:blipFill>
                  <pic:spPr bwMode="auto">
                    <a:xfrm>
                      <a:off x="0" y="0"/>
                      <a:ext cx="6840000" cy="400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F00" w:rsidRDefault="00022F00" w:rsidP="00022F00">
      <w:pPr>
        <w:pStyle w:val="Sansinterligne"/>
        <w:ind w:left="2124" w:hanging="2124"/>
        <w:jc w:val="center"/>
      </w:pPr>
    </w:p>
    <w:p w:rsidR="00022F00" w:rsidRPr="00BC7022" w:rsidRDefault="001A7374" w:rsidP="00022F00">
      <w:pPr>
        <w:pStyle w:val="Sansinterligne"/>
        <w:rPr>
          <w:sz w:val="12"/>
          <w:szCs w:val="12"/>
        </w:rPr>
      </w:pPr>
      <w:r>
        <w:rPr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022F00" w:rsidRPr="00022F00" w:rsidRDefault="00022F00" w:rsidP="00022F00">
      <w:pPr>
        <w:pStyle w:val="Sansinterligne"/>
        <w:ind w:left="2124" w:hanging="2124"/>
        <w:jc w:val="center"/>
      </w:pPr>
    </w:p>
    <w:p w:rsidR="00465EE4" w:rsidRDefault="00E05BA2" w:rsidP="0080644C">
      <w:pPr>
        <w:pStyle w:val="Sansinterligne"/>
        <w:ind w:left="2124" w:hanging="2124"/>
        <w:jc w:val="center"/>
      </w:pPr>
      <w:r>
        <w:rPr>
          <w:noProof/>
          <w:lang w:eastAsia="fr-FR"/>
        </w:rPr>
        <w:drawing>
          <wp:inline distT="0" distB="0" distL="0" distR="0" wp14:anchorId="0DAB664C" wp14:editId="442AE5A3">
            <wp:extent cx="6833102" cy="4476750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340" t="14716" r="18342" b="11539"/>
                    <a:stretch/>
                  </pic:blipFill>
                  <pic:spPr bwMode="auto">
                    <a:xfrm>
                      <a:off x="0" y="0"/>
                      <a:ext cx="6840000" cy="448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44C" w:rsidRDefault="0080644C" w:rsidP="0080644C">
      <w:pPr>
        <w:pStyle w:val="Sansinterligne"/>
        <w:ind w:left="2124" w:hanging="2124"/>
        <w:jc w:val="center"/>
      </w:pPr>
    </w:p>
    <w:p w:rsidR="00AC190D" w:rsidRPr="00BC7022" w:rsidRDefault="001A7374" w:rsidP="00BC7022">
      <w:pPr>
        <w:pStyle w:val="Sansinterligne"/>
        <w:rPr>
          <w:sz w:val="12"/>
          <w:szCs w:val="12"/>
        </w:rPr>
      </w:pPr>
      <w:r>
        <w:rPr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BC7022" w:rsidRDefault="00BC7022" w:rsidP="0080644C">
      <w:pPr>
        <w:pStyle w:val="Sansinterligne"/>
        <w:ind w:left="2124" w:hanging="2124"/>
        <w:jc w:val="center"/>
        <w:rPr>
          <w:sz w:val="12"/>
          <w:szCs w:val="12"/>
        </w:rPr>
      </w:pPr>
    </w:p>
    <w:p w:rsidR="00022F00" w:rsidRPr="00BC7022" w:rsidRDefault="00022F00" w:rsidP="0080644C">
      <w:pPr>
        <w:pStyle w:val="Sansinterligne"/>
        <w:ind w:left="2124" w:hanging="2124"/>
        <w:jc w:val="center"/>
        <w:rPr>
          <w:sz w:val="12"/>
          <w:szCs w:val="12"/>
        </w:rPr>
      </w:pPr>
    </w:p>
    <w:p w:rsidR="00B4416C" w:rsidRDefault="00B4416C" w:rsidP="00B4416C">
      <w:pPr>
        <w:pStyle w:val="Sansinterligne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Pr="00DA1877">
        <w:rPr>
          <w:b/>
          <w:sz w:val="32"/>
          <w:szCs w:val="32"/>
        </w:rPr>
        <w:t xml:space="preserve"> – Étape </w:t>
      </w:r>
      <w:r>
        <w:rPr>
          <w:b/>
          <w:sz w:val="32"/>
          <w:szCs w:val="32"/>
        </w:rPr>
        <w:t>4</w:t>
      </w:r>
      <w:r w:rsidRPr="00DA1877">
        <w:rPr>
          <w:b/>
          <w:sz w:val="32"/>
          <w:szCs w:val="32"/>
        </w:rPr>
        <w:t> :</w:t>
      </w:r>
      <w:r w:rsidRPr="00DA1877">
        <w:rPr>
          <w:b/>
          <w:sz w:val="32"/>
          <w:szCs w:val="32"/>
        </w:rPr>
        <w:tab/>
      </w:r>
      <w:r>
        <w:rPr>
          <w:b/>
          <w:sz w:val="32"/>
          <w:szCs w:val="32"/>
        </w:rPr>
        <w:t>Vous valide</w:t>
      </w:r>
      <w:r w:rsidRPr="00DA1877">
        <w:rPr>
          <w:b/>
          <w:sz w:val="32"/>
          <w:szCs w:val="32"/>
        </w:rPr>
        <w:t xml:space="preserve">z </w:t>
      </w:r>
      <w:r w:rsidR="00F33B90">
        <w:rPr>
          <w:b/>
          <w:sz w:val="32"/>
          <w:szCs w:val="32"/>
        </w:rPr>
        <w:t>l’inscription</w:t>
      </w:r>
      <w:r w:rsidR="0071272E">
        <w:rPr>
          <w:b/>
          <w:sz w:val="32"/>
          <w:szCs w:val="32"/>
        </w:rPr>
        <w:t xml:space="preserve"> et vous obtenez un récapitulatif.</w:t>
      </w:r>
    </w:p>
    <w:p w:rsidR="001D632A" w:rsidRDefault="001D632A" w:rsidP="00B4416C">
      <w:pPr>
        <w:pStyle w:val="Sansinterligne"/>
        <w:rPr>
          <w:b/>
          <w:sz w:val="16"/>
          <w:szCs w:val="16"/>
        </w:rPr>
      </w:pPr>
    </w:p>
    <w:p w:rsidR="00072D61" w:rsidRDefault="00072D61" w:rsidP="00B4416C">
      <w:pPr>
        <w:pStyle w:val="Sansinterligne"/>
        <w:rPr>
          <w:b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7ACFAC8" wp14:editId="502BA059">
            <wp:extent cx="6840000" cy="419727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342" t="7371" r="18501" b="23731"/>
                    <a:stretch/>
                  </pic:blipFill>
                  <pic:spPr bwMode="auto">
                    <a:xfrm>
                      <a:off x="0" y="0"/>
                      <a:ext cx="6840000" cy="419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1AC" w:rsidRDefault="005D01AC" w:rsidP="005D01AC">
      <w:pPr>
        <w:pStyle w:val="Sansinterligne"/>
        <w:ind w:left="2124" w:hanging="2124"/>
        <w:jc w:val="center"/>
      </w:pPr>
    </w:p>
    <w:p w:rsidR="005D01AC" w:rsidRPr="00BC7022" w:rsidRDefault="001A7374" w:rsidP="005D01AC">
      <w:pPr>
        <w:pStyle w:val="Sansinterligne"/>
        <w:rPr>
          <w:sz w:val="12"/>
          <w:szCs w:val="12"/>
        </w:rPr>
      </w:pPr>
      <w:r>
        <w:rPr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5D01AC" w:rsidRPr="005D01AC" w:rsidRDefault="005D01AC" w:rsidP="005D01AC">
      <w:pPr>
        <w:pStyle w:val="Sansinterligne"/>
        <w:ind w:left="2124" w:hanging="2124"/>
        <w:jc w:val="center"/>
      </w:pPr>
    </w:p>
    <w:p w:rsidR="00B4416C" w:rsidRDefault="00A37E58" w:rsidP="0017454D">
      <w:pPr>
        <w:pStyle w:val="Sansinterligne"/>
      </w:pPr>
      <w:r>
        <w:rPr>
          <w:noProof/>
          <w:lang w:eastAsia="fr-FR"/>
        </w:rPr>
        <w:drawing>
          <wp:inline distT="0" distB="0" distL="0" distR="0" wp14:anchorId="06814D2A" wp14:editId="5BB807A5">
            <wp:extent cx="6840000" cy="432453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340" t="5387" r="18342" b="23446"/>
                    <a:stretch/>
                  </pic:blipFill>
                  <pic:spPr bwMode="auto">
                    <a:xfrm>
                      <a:off x="0" y="0"/>
                      <a:ext cx="6840000" cy="432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9F" w:rsidRPr="00B44C9F" w:rsidRDefault="00B44C9F" w:rsidP="0017454D">
      <w:pPr>
        <w:pStyle w:val="Sansinterligne"/>
        <w:rPr>
          <w:sz w:val="12"/>
          <w:szCs w:val="12"/>
        </w:rPr>
      </w:pPr>
    </w:p>
    <w:p w:rsidR="00732CF3" w:rsidRPr="00732CF3" w:rsidRDefault="00732CF3" w:rsidP="00732CF3">
      <w:pPr>
        <w:pStyle w:val="Sansinterligne"/>
        <w:rPr>
          <w:sz w:val="8"/>
          <w:szCs w:val="8"/>
        </w:rPr>
      </w:pPr>
    </w:p>
    <w:p w:rsidR="00B44C9F" w:rsidRPr="00B44C9F" w:rsidRDefault="00B44C9F" w:rsidP="00732CF3">
      <w:pPr>
        <w:pStyle w:val="Sansinterligne"/>
        <w:rPr>
          <w:b/>
          <w:sz w:val="12"/>
          <w:szCs w:val="12"/>
        </w:rPr>
      </w:pPr>
    </w:p>
    <w:p w:rsidR="00732CF3" w:rsidRPr="00732CF3" w:rsidRDefault="00732CF3" w:rsidP="00732CF3">
      <w:pPr>
        <w:pStyle w:val="Sansinterligne"/>
        <w:rPr>
          <w:b/>
          <w:sz w:val="8"/>
          <w:szCs w:val="8"/>
        </w:rPr>
      </w:pPr>
    </w:p>
    <w:p w:rsidR="007A4CB2" w:rsidRDefault="007A4CB2" w:rsidP="007A4CB2">
      <w:pPr>
        <w:pStyle w:val="Sansinterligne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Pr="00DA1877">
        <w:rPr>
          <w:b/>
          <w:sz w:val="32"/>
          <w:szCs w:val="32"/>
        </w:rPr>
        <w:t xml:space="preserve"> – Étape </w:t>
      </w:r>
      <w:r>
        <w:rPr>
          <w:b/>
          <w:sz w:val="32"/>
          <w:szCs w:val="32"/>
        </w:rPr>
        <w:t>5</w:t>
      </w:r>
      <w:r w:rsidRPr="00DA1877">
        <w:rPr>
          <w:b/>
          <w:sz w:val="32"/>
          <w:szCs w:val="32"/>
        </w:rPr>
        <w:t> :</w:t>
      </w:r>
      <w:r w:rsidRPr="00DA1877">
        <w:rPr>
          <w:b/>
          <w:sz w:val="32"/>
          <w:szCs w:val="32"/>
        </w:rPr>
        <w:tab/>
      </w:r>
      <w:r>
        <w:rPr>
          <w:b/>
          <w:sz w:val="32"/>
          <w:szCs w:val="32"/>
        </w:rPr>
        <w:t>Vous visualisez</w:t>
      </w:r>
      <w:r w:rsidRPr="00DA187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l’inscription et vous pouvez l’enregistrer.</w:t>
      </w:r>
    </w:p>
    <w:p w:rsidR="007A4CB2" w:rsidRDefault="007A4CB2" w:rsidP="007A4CB2">
      <w:pPr>
        <w:pStyle w:val="Sansinterligne"/>
        <w:rPr>
          <w:b/>
          <w:sz w:val="16"/>
          <w:szCs w:val="16"/>
        </w:rPr>
      </w:pPr>
    </w:p>
    <w:p w:rsidR="001D632A" w:rsidRDefault="00880BEC" w:rsidP="00945B8D">
      <w:pPr>
        <w:pStyle w:val="Sansinterligne"/>
        <w:ind w:left="2124" w:hanging="2124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60A9ABF" wp14:editId="1CE482B3">
            <wp:extent cx="6840000" cy="5125714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182" t="4820" r="18182" b="10404"/>
                    <a:stretch/>
                  </pic:blipFill>
                  <pic:spPr bwMode="auto">
                    <a:xfrm>
                      <a:off x="0" y="0"/>
                      <a:ext cx="6840000" cy="512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45" w:rsidRPr="00332D45" w:rsidRDefault="00332D45" w:rsidP="0017454D">
      <w:pPr>
        <w:pStyle w:val="Sansinterligne"/>
        <w:rPr>
          <w:rFonts w:ascii="Algerian" w:hAnsi="Algerian"/>
          <w:b/>
          <w:sz w:val="24"/>
          <w:szCs w:val="24"/>
        </w:rPr>
      </w:pPr>
    </w:p>
    <w:sectPr w:rsidR="00332D45" w:rsidRPr="00332D45" w:rsidSect="0080644C">
      <w:footerReference w:type="default" r:id="rId24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559" w:rsidRDefault="00137559" w:rsidP="00F93609">
      <w:pPr>
        <w:spacing w:after="0" w:line="240" w:lineRule="auto"/>
      </w:pPr>
      <w:r>
        <w:separator/>
      </w:r>
    </w:p>
  </w:endnote>
  <w:endnote w:type="continuationSeparator" w:id="0">
    <w:p w:rsidR="00137559" w:rsidRDefault="00137559" w:rsidP="00F93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1186867"/>
      <w:docPartObj>
        <w:docPartGallery w:val="Page Numbers (Bottom of Page)"/>
        <w:docPartUnique/>
      </w:docPartObj>
    </w:sdtPr>
    <w:sdtEndPr/>
    <w:sdtContent>
      <w:p w:rsidR="00F93609" w:rsidRDefault="0080644C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AE94A52" wp14:editId="42D507CD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10440035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2" name="Rectangle : carré corn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0644C" w:rsidRDefault="0080644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76006" w:rsidRPr="00C76006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2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" o:allowincell="f" adj="14135" strokecolor="gray" strokeweight=".25pt">
                  <v:textbox>
                    <w:txbxContent>
                      <w:p w:rsidR="0080644C" w:rsidRDefault="0080644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76006" w:rsidRPr="00C76006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559" w:rsidRDefault="00137559" w:rsidP="00F93609">
      <w:pPr>
        <w:spacing w:after="0" w:line="240" w:lineRule="auto"/>
      </w:pPr>
      <w:r>
        <w:separator/>
      </w:r>
    </w:p>
  </w:footnote>
  <w:footnote w:type="continuationSeparator" w:id="0">
    <w:p w:rsidR="00137559" w:rsidRDefault="00137559" w:rsidP="00F936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2"/>
  <w:drawingGridVerticalSpacing w:val="142"/>
  <w:doNotUseMarginsForDrawingGridOrigin/>
  <w:drawingGridHorizontalOrigin w:val="1418"/>
  <w:drawingGridVerticalOrigin w:val="56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02"/>
    <w:rsid w:val="0000343A"/>
    <w:rsid w:val="00020954"/>
    <w:rsid w:val="00022F00"/>
    <w:rsid w:val="00072D61"/>
    <w:rsid w:val="00074356"/>
    <w:rsid w:val="0007683C"/>
    <w:rsid w:val="0008240B"/>
    <w:rsid w:val="000B3A7C"/>
    <w:rsid w:val="000E06EE"/>
    <w:rsid w:val="00115F5F"/>
    <w:rsid w:val="00137559"/>
    <w:rsid w:val="00160AD8"/>
    <w:rsid w:val="00163396"/>
    <w:rsid w:val="0017454D"/>
    <w:rsid w:val="00177EC2"/>
    <w:rsid w:val="001B2972"/>
    <w:rsid w:val="001B649B"/>
    <w:rsid w:val="001B7633"/>
    <w:rsid w:val="001C45DE"/>
    <w:rsid w:val="001D632A"/>
    <w:rsid w:val="001F3E8A"/>
    <w:rsid w:val="00220EB2"/>
    <w:rsid w:val="00222882"/>
    <w:rsid w:val="002276E1"/>
    <w:rsid w:val="002815EB"/>
    <w:rsid w:val="002A565D"/>
    <w:rsid w:val="002B3E1E"/>
    <w:rsid w:val="002B6ADD"/>
    <w:rsid w:val="002D5DB6"/>
    <w:rsid w:val="002F2F01"/>
    <w:rsid w:val="00304B5C"/>
    <w:rsid w:val="00332D45"/>
    <w:rsid w:val="00384BB3"/>
    <w:rsid w:val="003C6954"/>
    <w:rsid w:val="00422DE5"/>
    <w:rsid w:val="0043207D"/>
    <w:rsid w:val="00455546"/>
    <w:rsid w:val="004610E8"/>
    <w:rsid w:val="00465EE4"/>
    <w:rsid w:val="00487E93"/>
    <w:rsid w:val="004F7F09"/>
    <w:rsid w:val="00510A56"/>
    <w:rsid w:val="005126CB"/>
    <w:rsid w:val="0052541E"/>
    <w:rsid w:val="00530CB7"/>
    <w:rsid w:val="00563172"/>
    <w:rsid w:val="00563190"/>
    <w:rsid w:val="00573AD9"/>
    <w:rsid w:val="005802B5"/>
    <w:rsid w:val="00581088"/>
    <w:rsid w:val="0058287A"/>
    <w:rsid w:val="00584CD7"/>
    <w:rsid w:val="005B57CD"/>
    <w:rsid w:val="005C79D5"/>
    <w:rsid w:val="005D01AC"/>
    <w:rsid w:val="005E2A39"/>
    <w:rsid w:val="0060273F"/>
    <w:rsid w:val="00680F0F"/>
    <w:rsid w:val="00682C1C"/>
    <w:rsid w:val="0068467D"/>
    <w:rsid w:val="006977AE"/>
    <w:rsid w:val="006A0411"/>
    <w:rsid w:val="006A5D90"/>
    <w:rsid w:val="006C2663"/>
    <w:rsid w:val="006C4784"/>
    <w:rsid w:val="006D6513"/>
    <w:rsid w:val="00712714"/>
    <w:rsid w:val="0071272E"/>
    <w:rsid w:val="00721AC9"/>
    <w:rsid w:val="00726B92"/>
    <w:rsid w:val="00732B73"/>
    <w:rsid w:val="00732CF3"/>
    <w:rsid w:val="00773AC6"/>
    <w:rsid w:val="0078630F"/>
    <w:rsid w:val="00794AF1"/>
    <w:rsid w:val="00797AA5"/>
    <w:rsid w:val="007A1192"/>
    <w:rsid w:val="007A4CB2"/>
    <w:rsid w:val="007C3F6E"/>
    <w:rsid w:val="007E306A"/>
    <w:rsid w:val="0080644C"/>
    <w:rsid w:val="00820794"/>
    <w:rsid w:val="00821FEB"/>
    <w:rsid w:val="0084276A"/>
    <w:rsid w:val="00844DAB"/>
    <w:rsid w:val="00851B3D"/>
    <w:rsid w:val="008521B8"/>
    <w:rsid w:val="00857A65"/>
    <w:rsid w:val="00865677"/>
    <w:rsid w:val="00880BEC"/>
    <w:rsid w:val="00890748"/>
    <w:rsid w:val="008951D4"/>
    <w:rsid w:val="008B15F5"/>
    <w:rsid w:val="008B6E20"/>
    <w:rsid w:val="008C770E"/>
    <w:rsid w:val="008D24FF"/>
    <w:rsid w:val="008D37A7"/>
    <w:rsid w:val="008F4890"/>
    <w:rsid w:val="00904462"/>
    <w:rsid w:val="00913C0B"/>
    <w:rsid w:val="0091770A"/>
    <w:rsid w:val="00926FF7"/>
    <w:rsid w:val="00930363"/>
    <w:rsid w:val="00943735"/>
    <w:rsid w:val="00944DAB"/>
    <w:rsid w:val="00945B8D"/>
    <w:rsid w:val="00950D62"/>
    <w:rsid w:val="00957ADD"/>
    <w:rsid w:val="00982E2C"/>
    <w:rsid w:val="00993427"/>
    <w:rsid w:val="009C1BBB"/>
    <w:rsid w:val="009D4461"/>
    <w:rsid w:val="00A24A63"/>
    <w:rsid w:val="00A27B3F"/>
    <w:rsid w:val="00A37E58"/>
    <w:rsid w:val="00A605E2"/>
    <w:rsid w:val="00A62ADE"/>
    <w:rsid w:val="00A875C4"/>
    <w:rsid w:val="00AA0F40"/>
    <w:rsid w:val="00AC00A1"/>
    <w:rsid w:val="00AC190D"/>
    <w:rsid w:val="00AD31A5"/>
    <w:rsid w:val="00AF6BBB"/>
    <w:rsid w:val="00B117EA"/>
    <w:rsid w:val="00B41A11"/>
    <w:rsid w:val="00B4416C"/>
    <w:rsid w:val="00B44C9F"/>
    <w:rsid w:val="00B53562"/>
    <w:rsid w:val="00B53B08"/>
    <w:rsid w:val="00B772C7"/>
    <w:rsid w:val="00B94D2C"/>
    <w:rsid w:val="00BB0A7D"/>
    <w:rsid w:val="00BB4806"/>
    <w:rsid w:val="00BB5CC0"/>
    <w:rsid w:val="00BC7022"/>
    <w:rsid w:val="00BD4F09"/>
    <w:rsid w:val="00C20CC6"/>
    <w:rsid w:val="00C37CA0"/>
    <w:rsid w:val="00C549D3"/>
    <w:rsid w:val="00C6535E"/>
    <w:rsid w:val="00C76006"/>
    <w:rsid w:val="00C76939"/>
    <w:rsid w:val="00C86CFB"/>
    <w:rsid w:val="00C92AB6"/>
    <w:rsid w:val="00CA1D68"/>
    <w:rsid w:val="00CB3CF0"/>
    <w:rsid w:val="00CB5343"/>
    <w:rsid w:val="00D104EC"/>
    <w:rsid w:val="00D1286D"/>
    <w:rsid w:val="00D225FB"/>
    <w:rsid w:val="00D375ED"/>
    <w:rsid w:val="00D55D73"/>
    <w:rsid w:val="00D66502"/>
    <w:rsid w:val="00D735C5"/>
    <w:rsid w:val="00D7513D"/>
    <w:rsid w:val="00DA1877"/>
    <w:rsid w:val="00DE23A5"/>
    <w:rsid w:val="00E05BA2"/>
    <w:rsid w:val="00E0692E"/>
    <w:rsid w:val="00E43295"/>
    <w:rsid w:val="00E60D68"/>
    <w:rsid w:val="00E969A1"/>
    <w:rsid w:val="00E97FBE"/>
    <w:rsid w:val="00F143E8"/>
    <w:rsid w:val="00F33B90"/>
    <w:rsid w:val="00F6021B"/>
    <w:rsid w:val="00F73B78"/>
    <w:rsid w:val="00F7644C"/>
    <w:rsid w:val="00F93609"/>
    <w:rsid w:val="00FE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5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1D4"/>
    <w:rPr>
      <w:rFonts w:ascii="Segoe UI" w:hAnsi="Segoe UI" w:cs="Segoe UI"/>
      <w:sz w:val="18"/>
      <w:szCs w:val="18"/>
    </w:rPr>
  </w:style>
  <w:style w:type="character" w:styleId="Lienhypertexte">
    <w:name w:val="Hyperlink"/>
    <w:uiPriority w:val="99"/>
    <w:unhideWhenUsed/>
    <w:rsid w:val="0052541E"/>
    <w:rPr>
      <w:color w:val="0000FF"/>
      <w:u w:val="single"/>
    </w:rPr>
  </w:style>
  <w:style w:type="paragraph" w:styleId="Sansinterligne">
    <w:name w:val="No Spacing"/>
    <w:uiPriority w:val="1"/>
    <w:qFormat/>
    <w:rsid w:val="00E0692E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FE2764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93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3609"/>
  </w:style>
  <w:style w:type="paragraph" w:styleId="Pieddepage">
    <w:name w:val="footer"/>
    <w:basedOn w:val="Normal"/>
    <w:link w:val="PieddepageCar"/>
    <w:uiPriority w:val="99"/>
    <w:unhideWhenUsed/>
    <w:rsid w:val="00F93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3609"/>
  </w:style>
  <w:style w:type="character" w:styleId="CitationHTML">
    <w:name w:val="HTML Cite"/>
    <w:uiPriority w:val="99"/>
    <w:semiHidden/>
    <w:unhideWhenUsed/>
    <w:rsid w:val="005E2A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5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1D4"/>
    <w:rPr>
      <w:rFonts w:ascii="Segoe UI" w:hAnsi="Segoe UI" w:cs="Segoe UI"/>
      <w:sz w:val="18"/>
      <w:szCs w:val="18"/>
    </w:rPr>
  </w:style>
  <w:style w:type="character" w:styleId="Lienhypertexte">
    <w:name w:val="Hyperlink"/>
    <w:uiPriority w:val="99"/>
    <w:unhideWhenUsed/>
    <w:rsid w:val="0052541E"/>
    <w:rPr>
      <w:color w:val="0000FF"/>
      <w:u w:val="single"/>
    </w:rPr>
  </w:style>
  <w:style w:type="paragraph" w:styleId="Sansinterligne">
    <w:name w:val="No Spacing"/>
    <w:uiPriority w:val="1"/>
    <w:qFormat/>
    <w:rsid w:val="00E0692E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FE2764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93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3609"/>
  </w:style>
  <w:style w:type="paragraph" w:styleId="Pieddepage">
    <w:name w:val="footer"/>
    <w:basedOn w:val="Normal"/>
    <w:link w:val="PieddepageCar"/>
    <w:uiPriority w:val="99"/>
    <w:unhideWhenUsed/>
    <w:rsid w:val="00F93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3609"/>
  </w:style>
  <w:style w:type="character" w:styleId="CitationHTML">
    <w:name w:val="HTML Cite"/>
    <w:uiPriority w:val="99"/>
    <w:semiHidden/>
    <w:unhideWhenUsed/>
    <w:rsid w:val="005E2A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1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leservices.ac-besancon.fr/t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78257-005E-47A1-BEE5-8AE0CE3D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669D9DFA.dotm</Template>
  <TotalTime>0</TotalTime>
  <Pages>7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GROS</dc:creator>
  <cp:lastModifiedBy>SEBASTIEN GROS</cp:lastModifiedBy>
  <cp:revision>2</cp:revision>
  <cp:lastPrinted>2018-06-01T11:19:00Z</cp:lastPrinted>
  <dcterms:created xsi:type="dcterms:W3CDTF">2018-06-01T11:19:00Z</dcterms:created>
  <dcterms:modified xsi:type="dcterms:W3CDTF">2018-06-01T11:19:00Z</dcterms:modified>
</cp:coreProperties>
</file>